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5902" w:rsidRDefault="00605902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605902" w:rsidRDefault="00605902" w:rsidP="003B37D6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605902" w:rsidRDefault="00605902" w:rsidP="003B37D6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605902" w:rsidRDefault="00605902" w:rsidP="003B37D6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605902" w:rsidRDefault="00605902" w:rsidP="003B37D6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605902" w:rsidRDefault="00605902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605902" w:rsidRDefault="00605902" w:rsidP="003B37D6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605902" w:rsidRDefault="00605902" w:rsidP="003B37D6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605902" w:rsidRDefault="00605902" w:rsidP="003B37D6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605902" w:rsidRDefault="00605902" w:rsidP="003B37D6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605902" w:rsidRDefault="00605902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605902" w:rsidRDefault="00605902" w:rsidP="003B37D6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605902" w:rsidRDefault="00605902" w:rsidP="003B37D6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605902" w:rsidRDefault="00605902"/>
    <w:sectPr w:rsidR="00605902" w:rsidSect="00132DC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2DC7"/>
    <w:rsid w:val="001A6347"/>
    <w:rsid w:val="003B37D6"/>
    <w:rsid w:val="00605902"/>
    <w:rsid w:val="00A312B8"/>
    <w:rsid w:val="00A5774A"/>
    <w:rsid w:val="00C91030"/>
    <w:rsid w:val="00D94858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2DC7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45</Words>
  <Characters>261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微软用户</cp:lastModifiedBy>
  <cp:revision>2</cp:revision>
  <dcterms:created xsi:type="dcterms:W3CDTF">2019-02-24T05:10:00Z</dcterms:created>
  <dcterms:modified xsi:type="dcterms:W3CDTF">2019-02-24T05:10:00Z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