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90C" w:rsidRDefault="0032790C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32790C" w:rsidRDefault="0032790C" w:rsidP="0053423B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32790C" w:rsidRDefault="0032790C" w:rsidP="0053423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32790C" w:rsidRDefault="0032790C" w:rsidP="0053423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32790C" w:rsidRDefault="0032790C" w:rsidP="0053423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32790C" w:rsidRDefault="0032790C" w:rsidP="0053423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32790C" w:rsidRDefault="0032790C" w:rsidP="0053423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32790C" w:rsidRDefault="0032790C" w:rsidP="0053423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32790C" w:rsidRDefault="0032790C" w:rsidP="0053423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32790C" w:rsidRDefault="0032790C" w:rsidP="0053423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32790C" w:rsidRDefault="0032790C" w:rsidP="0053423B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32790C" w:rsidRDefault="0032790C" w:rsidP="0053423B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32790C" w:rsidRDefault="0032790C" w:rsidP="0053423B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32790C" w:rsidRDefault="0032790C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32790C" w:rsidRDefault="0032790C" w:rsidP="0053423B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32790C" w:rsidRDefault="0032790C" w:rsidP="0053423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32790C" w:rsidRDefault="0032790C" w:rsidP="0053423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32790C" w:rsidRDefault="0032790C" w:rsidP="0053423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32790C" w:rsidRDefault="0032790C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32790C" w:rsidRDefault="0032790C" w:rsidP="0053423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32790C" w:rsidRDefault="0032790C" w:rsidP="0053423B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32790C" w:rsidRDefault="0032790C"/>
    <w:sectPr w:rsidR="0032790C" w:rsidSect="00A15AA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A6347"/>
    <w:rsid w:val="0032790C"/>
    <w:rsid w:val="0038255B"/>
    <w:rsid w:val="0053423B"/>
    <w:rsid w:val="00640274"/>
    <w:rsid w:val="00A15AAA"/>
    <w:rsid w:val="00A5774A"/>
    <w:rsid w:val="00D94858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5AA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45</Words>
  <Characters>261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subject/>
  <dc:creator>user</dc:creator>
  <cp:keywords/>
  <dc:description/>
  <cp:lastModifiedBy>微软用户</cp:lastModifiedBy>
  <cp:revision>2</cp:revision>
  <dcterms:created xsi:type="dcterms:W3CDTF">2019-02-26T01:43:00Z</dcterms:created>
  <dcterms:modified xsi:type="dcterms:W3CDTF">2019-02-26T01:43:00Z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