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</w:t>
      </w:r>
      <w:r>
        <w:rPr>
          <w:rFonts w:ascii="仿宋_GB2312" w:hAnsi="仿宋_GB2312" w:eastAsia="仿宋_GB2312" w:cs="仿宋_GB2312"/>
          <w:sz w:val="30"/>
          <w:szCs w:val="30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</w:t>
      </w:r>
      <w:r>
        <w:rPr>
          <w:rFonts w:ascii="仿宋_GB2312" w:hAnsi="仿宋_GB2312" w:eastAsia="仿宋_GB2312" w:cs="仿宋_GB2312"/>
          <w:sz w:val="30"/>
          <w:szCs w:val="30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方正兰亭超细黑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5774A"/>
    <w:rsid w:val="00132DC7"/>
    <w:rsid w:val="001A6347"/>
    <w:rsid w:val="003B37D6"/>
    <w:rsid w:val="00605902"/>
    <w:rsid w:val="00A312B8"/>
    <w:rsid w:val="00A5774A"/>
    <w:rsid w:val="00C91030"/>
    <w:rsid w:val="00D94858"/>
    <w:rsid w:val="33A925F6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45</Words>
  <Characters>261</Characters>
  <Lines>0</Lines>
  <Paragraphs>0</Paragraphs>
  <TotalTime>1</TotalTime>
  <ScaleCrop>false</ScaleCrop>
  <LinksUpToDate>false</LinksUpToDate>
  <CharactersWithSpaces>0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2019-02-24T05:10:00Z</dcterms:created>
  <dc:creator>user</dc:creator>
  <cp:lastModifiedBy>嘟嘟嘟</cp:lastModifiedBy>
  <dcterms:modified xsi:type="dcterms:W3CDTF">2020-02-11T03:07:44Z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