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</w:t>
      </w:r>
      <w:r>
        <w:rPr>
          <w:rFonts w:ascii="仿宋_GB2312" w:hAnsi="仿宋_GB2312" w:eastAsia="仿宋_GB2312" w:cs="仿宋_GB2312"/>
          <w:sz w:val="30"/>
          <w:szCs w:val="30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</w:t>
      </w:r>
      <w:r>
        <w:rPr>
          <w:rFonts w:ascii="仿宋_GB2312" w:hAnsi="仿宋_GB2312" w:eastAsia="仿宋_GB2312" w:cs="仿宋_GB2312"/>
          <w:sz w:val="30"/>
          <w:szCs w:val="30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21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宋体-方正超大字符集">
    <w:altName w:val="方正兰亭超细黑简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5774A"/>
    <w:rsid w:val="00132DC7"/>
    <w:rsid w:val="001A6347"/>
    <w:rsid w:val="003B37D6"/>
    <w:rsid w:val="00605902"/>
    <w:rsid w:val="00A312B8"/>
    <w:rsid w:val="00A5774A"/>
    <w:rsid w:val="00C91030"/>
    <w:rsid w:val="00D94858"/>
    <w:rsid w:val="33A925F6"/>
    <w:rsid w:val="72513B69"/>
    <w:rsid w:val="741B5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45</Words>
  <Characters>261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2019-02-24T05:10:00Z</dcterms:created>
  <dc:creator>user</dc:creator>
  <cp:lastModifiedBy>Administrator</cp:lastModifiedBy>
  <dcterms:modified xsi:type="dcterms:W3CDTF">2021-03-16T08:40:38Z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